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ABDCC" w14:textId="77777777" w:rsidR="006E34CB" w:rsidRDefault="00FC34AC" w:rsidP="00FC34A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A20640" w14:paraId="3C91F00B" w14:textId="77777777" w:rsidTr="00A20640">
        <w:tc>
          <w:tcPr>
            <w:tcW w:w="1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C204208" w14:textId="7CAA76EC" w:rsidR="00A20640" w:rsidRDefault="00A21307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A20640">
              <w:rPr>
                <w:b/>
              </w:rPr>
              <w:t>ttendees</w:t>
            </w:r>
          </w:p>
        </w:tc>
      </w:tr>
      <w:tr w:rsidR="00A20640" w14:paraId="71A086F7" w14:textId="77777777" w:rsidTr="00A20640">
        <w:tc>
          <w:tcPr>
            <w:tcW w:w="1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A63F" w14:textId="40F5407A" w:rsidR="00A20640" w:rsidRDefault="00CE5CE1">
            <w:r>
              <w:t xml:space="preserve">Peter Buzzetti, Mary Beer, Frederick Wille, JoAnn </w:t>
            </w:r>
            <w:proofErr w:type="spellStart"/>
            <w:r>
              <w:t>Fratarcangelo</w:t>
            </w:r>
            <w:proofErr w:type="spellEnd"/>
            <w:r>
              <w:t xml:space="preserve">, Carl Blowers, Vickie </w:t>
            </w:r>
            <w:proofErr w:type="spellStart"/>
            <w:r>
              <w:t>Swinehart</w:t>
            </w:r>
            <w:proofErr w:type="spellEnd"/>
            <w:r>
              <w:t xml:space="preserve">, Laura Rossman, Carol </w:t>
            </w:r>
            <w:proofErr w:type="spellStart"/>
            <w:r>
              <w:t>Ferratella</w:t>
            </w:r>
            <w:proofErr w:type="spellEnd"/>
            <w:r>
              <w:t xml:space="preserve">, Diane Devlin, Deb Minor, Amy Miller, Edward Bronson, Dr. Timothy Ryan, Brian Hart, Vickie </w:t>
            </w:r>
            <w:proofErr w:type="spellStart"/>
            <w:r>
              <w:t>Swinehart</w:t>
            </w:r>
            <w:proofErr w:type="spellEnd"/>
            <w:r>
              <w:t>, Diane Devlin, Anne Slack</w:t>
            </w:r>
            <w:r w:rsidR="00B62D1E">
              <w:t xml:space="preserve">, Ronal McGreevy, David </w:t>
            </w:r>
            <w:proofErr w:type="spellStart"/>
            <w:r w:rsidR="00B62D1E">
              <w:t>Andreine</w:t>
            </w:r>
            <w:proofErr w:type="spellEnd"/>
            <w:r w:rsidR="00B62D1E">
              <w:t xml:space="preserve">, Dr. Jon </w:t>
            </w:r>
            <w:proofErr w:type="spellStart"/>
            <w:r w:rsidR="00B62D1E">
              <w:t>Sharza</w:t>
            </w:r>
            <w:proofErr w:type="spellEnd"/>
            <w:r w:rsidR="00B62D1E">
              <w:t xml:space="preserve">, Chris Brink, John Gould, Kenan Baldridge, Mary </w:t>
            </w:r>
            <w:proofErr w:type="spellStart"/>
            <w:r w:rsidR="00B62D1E">
              <w:t>Sawall</w:t>
            </w:r>
            <w:proofErr w:type="spellEnd"/>
            <w:r w:rsidR="00B62D1E">
              <w:t>, Darlene Smith</w:t>
            </w:r>
          </w:p>
        </w:tc>
      </w:tr>
      <w:tr w:rsidR="00A20640" w14:paraId="1B43C0E7" w14:textId="77777777" w:rsidTr="00A20640">
        <w:tc>
          <w:tcPr>
            <w:tcW w:w="1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A7E5" w14:textId="2A3D99AA" w:rsidR="00A20640" w:rsidRDefault="00A20640">
            <w:pPr>
              <w:rPr>
                <w:i/>
              </w:rPr>
            </w:pPr>
            <w:r>
              <w:t xml:space="preserve">Absent: </w:t>
            </w:r>
          </w:p>
        </w:tc>
      </w:tr>
      <w:tr w:rsidR="00A20640" w14:paraId="3182DBFD" w14:textId="77777777" w:rsidTr="00A20640">
        <w:tc>
          <w:tcPr>
            <w:tcW w:w="1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14C270D" w14:textId="77777777" w:rsidR="00A20640" w:rsidRDefault="00A20640">
            <w:pPr>
              <w:jc w:val="center"/>
              <w:rPr>
                <w:b/>
              </w:rPr>
            </w:pPr>
            <w:r>
              <w:rPr>
                <w:b/>
              </w:rPr>
              <w:t xml:space="preserve">Purpose of Meeting </w:t>
            </w:r>
          </w:p>
        </w:tc>
      </w:tr>
      <w:tr w:rsidR="00A20640" w14:paraId="65A6052C" w14:textId="77777777" w:rsidTr="00A20640">
        <w:tc>
          <w:tcPr>
            <w:tcW w:w="1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E5095" w14:textId="0A913A4E" w:rsidR="00A20640" w:rsidRDefault="005B1E33">
            <w:r>
              <w:t xml:space="preserve">Review </w:t>
            </w:r>
            <w:r w:rsidR="00ED041A">
              <w:t xml:space="preserve">progress of organization </w:t>
            </w:r>
            <w:r w:rsidR="00B62D1E">
              <w:t>operations</w:t>
            </w:r>
          </w:p>
        </w:tc>
      </w:tr>
    </w:tbl>
    <w:p w14:paraId="2D2146CC" w14:textId="77777777" w:rsidR="00A20640" w:rsidRDefault="00A20640" w:rsidP="00A2064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"/>
        <w:gridCol w:w="2044"/>
        <w:gridCol w:w="4140"/>
        <w:gridCol w:w="2340"/>
        <w:gridCol w:w="1890"/>
        <w:gridCol w:w="2155"/>
      </w:tblGrid>
      <w:tr w:rsidR="00A20640" w14:paraId="2248B7C0" w14:textId="77777777" w:rsidTr="00A20640">
        <w:tc>
          <w:tcPr>
            <w:tcW w:w="129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0A5C378" w14:textId="77777777" w:rsidR="00A20640" w:rsidRDefault="00A20640">
            <w:pPr>
              <w:jc w:val="center"/>
              <w:rPr>
                <w:b/>
              </w:rPr>
            </w:pPr>
            <w:r>
              <w:rPr>
                <w:b/>
              </w:rPr>
              <w:t>Key Points Discussed &amp; Action Items</w:t>
            </w:r>
          </w:p>
        </w:tc>
      </w:tr>
      <w:tr w:rsidR="00A20640" w14:paraId="0823075A" w14:textId="77777777" w:rsidTr="00A20640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FC9E" w14:textId="77777777" w:rsidR="00A20640" w:rsidRDefault="00A20640">
            <w:pPr>
              <w:jc w:val="center"/>
            </w:pPr>
          </w:p>
          <w:p w14:paraId="45911842" w14:textId="77777777" w:rsidR="00A20640" w:rsidRDefault="00A20640">
            <w:pPr>
              <w:jc w:val="center"/>
            </w:pPr>
            <w:r>
              <w:t>Agenda Item</w:t>
            </w:r>
          </w:p>
          <w:p w14:paraId="6A5C742A" w14:textId="77777777" w:rsidR="00A20640" w:rsidRDefault="00A20640">
            <w:pPr>
              <w:jc w:val="center"/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6771" w14:textId="77777777" w:rsidR="00A20640" w:rsidRDefault="00A20640">
            <w:pPr>
              <w:jc w:val="center"/>
            </w:pPr>
          </w:p>
          <w:p w14:paraId="1D4A4161" w14:textId="77777777" w:rsidR="00A20640" w:rsidRDefault="00A20640">
            <w:pPr>
              <w:jc w:val="center"/>
            </w:pPr>
            <w:r>
              <w:t>Discussion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EC4C" w14:textId="77777777" w:rsidR="00A20640" w:rsidRDefault="00A20640">
            <w:pPr>
              <w:jc w:val="center"/>
            </w:pPr>
          </w:p>
          <w:p w14:paraId="5207F314" w14:textId="77777777" w:rsidR="00A20640" w:rsidRDefault="00A20640">
            <w:pPr>
              <w:jc w:val="center"/>
            </w:pPr>
            <w:r>
              <w:t>Action Items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D72" w14:textId="77777777" w:rsidR="00A20640" w:rsidRDefault="00A20640">
            <w:pPr>
              <w:jc w:val="center"/>
            </w:pPr>
          </w:p>
          <w:p w14:paraId="5FAD2675" w14:textId="77777777" w:rsidR="00A20640" w:rsidRDefault="00A20640">
            <w:pPr>
              <w:jc w:val="center"/>
            </w:pPr>
            <w:r>
              <w:t>Owner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519D" w14:textId="77777777" w:rsidR="00A20640" w:rsidRDefault="00A20640">
            <w:pPr>
              <w:jc w:val="center"/>
            </w:pPr>
          </w:p>
          <w:p w14:paraId="4AACB838" w14:textId="77777777" w:rsidR="00A20640" w:rsidRDefault="00A20640">
            <w:pPr>
              <w:jc w:val="center"/>
            </w:pPr>
            <w:r>
              <w:t>Status/Target Date</w:t>
            </w:r>
          </w:p>
          <w:p w14:paraId="5F24216C" w14:textId="77777777" w:rsidR="00A20640" w:rsidRDefault="00A20640">
            <w:pPr>
              <w:jc w:val="center"/>
            </w:pPr>
          </w:p>
        </w:tc>
      </w:tr>
      <w:tr w:rsidR="00A20640" w14:paraId="20F7E0F0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B660" w14:textId="77777777" w:rsidR="00A20640" w:rsidRDefault="00A20640">
            <w:r>
              <w:t>1.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60EF" w14:textId="62EF6472" w:rsidR="00A20640" w:rsidRDefault="001C4F10">
            <w:r w:rsidRPr="004A5AE6">
              <w:t>Welcome and Introductions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CCD5" w14:textId="77777777" w:rsidR="001B5727" w:rsidRDefault="001B5727" w:rsidP="008A271F"/>
          <w:p w14:paraId="60EC367B" w14:textId="7E9EE15E" w:rsidR="00B62D1E" w:rsidRDefault="00B62D1E" w:rsidP="008A271F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FA01" w14:textId="7E1173BB" w:rsidR="005C7F04" w:rsidRDefault="00085013">
            <w:pPr>
              <w:jc w:val="center"/>
            </w:pPr>
            <w:r>
              <w:t>n/a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D2BA" w14:textId="79069709" w:rsidR="00A20640" w:rsidRDefault="00085013">
            <w:pPr>
              <w:jc w:val="center"/>
            </w:pPr>
            <w:r>
              <w:t>n/a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05A8" w14:textId="7C420DB6" w:rsidR="00A20640" w:rsidRDefault="00085013">
            <w:pPr>
              <w:jc w:val="center"/>
            </w:pPr>
            <w:r>
              <w:t>n/a</w:t>
            </w:r>
          </w:p>
        </w:tc>
      </w:tr>
      <w:tr w:rsidR="00A20640" w14:paraId="22C635DA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2809" w14:textId="77777777" w:rsidR="00A20640" w:rsidRDefault="00A20640">
            <w:r>
              <w:t>2.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E839" w14:textId="7E098E2B" w:rsidR="00A20640" w:rsidRDefault="003010A1" w:rsidP="003010A1">
            <w:r>
              <w:t>Consent Agenda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A67F" w14:textId="77777777" w:rsidR="006973D9" w:rsidRDefault="006973D9"/>
          <w:p w14:paraId="50230588" w14:textId="5B6FFFC9" w:rsidR="00B62D1E" w:rsidRDefault="00B62D1E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DDCF" w14:textId="6F950997" w:rsidR="00D414D5" w:rsidRDefault="00085013" w:rsidP="00235E13">
            <w:pPr>
              <w:jc w:val="center"/>
            </w:pPr>
            <w:r>
              <w:t>n/a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3628" w14:textId="1B66526D" w:rsidR="00A20640" w:rsidRDefault="00085013" w:rsidP="00235E13">
            <w:pPr>
              <w:jc w:val="center"/>
            </w:pPr>
            <w:r>
              <w:t>n/a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1F0D" w14:textId="402CF54D" w:rsidR="00A20640" w:rsidRDefault="00085013" w:rsidP="00235E13">
            <w:pPr>
              <w:jc w:val="center"/>
            </w:pPr>
            <w:r>
              <w:t>n/a</w:t>
            </w:r>
          </w:p>
        </w:tc>
      </w:tr>
      <w:tr w:rsidR="00A20640" w14:paraId="74237122" w14:textId="77777777" w:rsidTr="00A20640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B70D" w14:textId="77777777" w:rsidR="00A20640" w:rsidRDefault="00A20640">
            <w:r>
              <w:t xml:space="preserve">3.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BBB8" w14:textId="76E46FBB" w:rsidR="00AC20C1" w:rsidRDefault="00AC20C1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16E2" w14:textId="60AE3A12" w:rsidR="00E81729" w:rsidRDefault="00E81729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821D" w14:textId="0582682D" w:rsidR="00E81729" w:rsidRDefault="00E81729" w:rsidP="00E8581C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10C6" w14:textId="1D936E02" w:rsidR="00574CA3" w:rsidRDefault="00574CA3" w:rsidP="007B1833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68E8" w14:textId="248B4580" w:rsidR="00574CA3" w:rsidRDefault="00574CA3">
            <w:pPr>
              <w:jc w:val="center"/>
            </w:pPr>
          </w:p>
        </w:tc>
      </w:tr>
      <w:tr w:rsidR="00A20640" w14:paraId="4F34E679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11ED" w14:textId="77777777" w:rsidR="00A20640" w:rsidRDefault="00A20640">
            <w:r>
              <w:t xml:space="preserve">4.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6C37" w14:textId="349F5790" w:rsidR="00AC20C1" w:rsidRDefault="00AC20C1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C24" w14:textId="769D0793" w:rsidR="004712FF" w:rsidRDefault="004712FF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E250" w14:textId="5FBFCB32" w:rsidR="00E674FF" w:rsidRDefault="00E674FF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B8FE" w14:textId="749BD4A2" w:rsidR="00452A37" w:rsidRDefault="00452A37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86A9" w14:textId="3BC5B3A3" w:rsidR="001B5727" w:rsidRDefault="001B5727">
            <w:pPr>
              <w:jc w:val="center"/>
            </w:pPr>
          </w:p>
        </w:tc>
      </w:tr>
      <w:tr w:rsidR="00A20640" w14:paraId="649D97D4" w14:textId="77777777" w:rsidTr="00235E13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8B25" w14:textId="77777777" w:rsidR="00A20640" w:rsidRDefault="00A20640">
            <w:r>
              <w:t>5.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E674" w14:textId="5FEF0840" w:rsidR="00AC20C1" w:rsidRDefault="00AC20C1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CC15" w14:textId="46726AB6" w:rsidR="00BB4666" w:rsidRDefault="00BB4666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F03D" w14:textId="11983AEB" w:rsidR="00590EA2" w:rsidRDefault="00590EA2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06E3" w14:textId="733D4BF7" w:rsidR="00590EA2" w:rsidRDefault="00590EA2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BFF2" w14:textId="01389874" w:rsidR="00590EA2" w:rsidRDefault="00590EA2">
            <w:pPr>
              <w:jc w:val="center"/>
            </w:pPr>
          </w:p>
        </w:tc>
      </w:tr>
      <w:tr w:rsidR="00A20640" w14:paraId="6CAEBC88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CC5A" w14:textId="2DA5D314" w:rsidR="00A20640" w:rsidRDefault="00A91869">
            <w:r>
              <w:t>6.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6C51" w14:textId="615D591F" w:rsidR="00A20640" w:rsidRDefault="00A20640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2E2C" w14:textId="30023FFB" w:rsidR="00A20640" w:rsidRDefault="00A20640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4A85" w14:textId="2C901F01" w:rsidR="00A20640" w:rsidRDefault="00A20640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7F98" w14:textId="0E1090CF" w:rsidR="00A20640" w:rsidRDefault="00A20640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DBAA" w14:textId="701C7064" w:rsidR="00A20640" w:rsidRDefault="00A20640">
            <w:pPr>
              <w:jc w:val="center"/>
            </w:pPr>
          </w:p>
        </w:tc>
      </w:tr>
      <w:tr w:rsidR="003D1BC9" w14:paraId="35255D1E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09C4" w14:textId="2F010713" w:rsidR="003D1BC9" w:rsidRDefault="004651CC">
            <w:r>
              <w:t>7.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6146" w14:textId="373C1B45" w:rsidR="003D1BC9" w:rsidRDefault="003D1BC9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6F54" w14:textId="52BCFCD3" w:rsidR="00A70D7A" w:rsidRDefault="00A70D7A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CC7F" w14:textId="7EB2EB48" w:rsidR="003D1BC9" w:rsidRDefault="003D1BC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FBF5" w14:textId="50C3B2E5" w:rsidR="003D1BC9" w:rsidRDefault="003D1BC9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94FC" w14:textId="5530EB67" w:rsidR="003D1BC9" w:rsidRDefault="003D1BC9">
            <w:pPr>
              <w:jc w:val="center"/>
            </w:pPr>
          </w:p>
        </w:tc>
      </w:tr>
      <w:tr w:rsidR="00A70D7A" w14:paraId="78978408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7852" w14:textId="7AEFA9C6" w:rsidR="00A70D7A" w:rsidRDefault="00A70D7A">
            <w:r>
              <w:t>8.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D87A" w14:textId="7C0426CC" w:rsidR="00A70D7A" w:rsidRDefault="00A70D7A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8F5F" w14:textId="0EB2CA36" w:rsidR="00C304F6" w:rsidRDefault="00C304F6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FB30" w14:textId="5454FFB3" w:rsidR="00A70D7A" w:rsidRDefault="00A70D7A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4BD0" w14:textId="46E4D891" w:rsidR="00A70D7A" w:rsidRDefault="00A70D7A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2934" w14:textId="17EF0022" w:rsidR="00A70D7A" w:rsidRDefault="00A70D7A">
            <w:pPr>
              <w:jc w:val="center"/>
            </w:pPr>
          </w:p>
        </w:tc>
      </w:tr>
      <w:tr w:rsidR="00A70D7A" w14:paraId="3411B092" w14:textId="77777777" w:rsidTr="00ED041A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1EB0" w14:textId="009B371A" w:rsidR="00A70D7A" w:rsidRDefault="00A70D7A" w:rsidP="00A70D7A">
            <w:r>
              <w:t>8.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3D98" w14:textId="41B2007D" w:rsidR="00A70D7A" w:rsidRDefault="00A70D7A" w:rsidP="00A70D7A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F392" w14:textId="2CA7F014" w:rsidR="00A70D7A" w:rsidRDefault="00A70D7A" w:rsidP="00A70D7A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EB8C" w14:textId="3B404BC7" w:rsidR="00A70D7A" w:rsidRDefault="00A70D7A" w:rsidP="00A70D7A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4CF4" w14:textId="3833EE0D" w:rsidR="00A70D7A" w:rsidRDefault="00A70D7A" w:rsidP="00A70D7A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E01E" w14:textId="46514E41" w:rsidR="00A70D7A" w:rsidRDefault="00A70D7A" w:rsidP="00A70D7A">
            <w:pPr>
              <w:jc w:val="center"/>
            </w:pPr>
          </w:p>
        </w:tc>
      </w:tr>
    </w:tbl>
    <w:p w14:paraId="06839AF5" w14:textId="77777777" w:rsidR="00A20640" w:rsidRDefault="00A20640" w:rsidP="00A20640">
      <w:pPr>
        <w:tabs>
          <w:tab w:val="left" w:pos="3204"/>
        </w:tabs>
        <w:rPr>
          <w:rFonts w:ascii="Times New Roman" w:hAnsi="Times New Roman" w:cs="Times New Roman"/>
        </w:rPr>
      </w:pPr>
    </w:p>
    <w:p w14:paraId="22CCB2FB" w14:textId="690D6077" w:rsidR="006E34CB" w:rsidRPr="006D33BD" w:rsidRDefault="00AE4D3C">
      <w:pPr>
        <w:rPr>
          <w:rFonts w:ascii="Times New Roman" w:hAnsi="Times New Roman" w:cs="Times New Roman"/>
        </w:rPr>
      </w:pPr>
      <w:r w:rsidRPr="006D33BD">
        <w:rPr>
          <w:rFonts w:ascii="Times New Roman" w:hAnsi="Times New Roman" w:cs="Times New Roman"/>
        </w:rPr>
        <w:t xml:space="preserve">Respectfully submitted, </w:t>
      </w:r>
    </w:p>
    <w:p w14:paraId="5FE44326" w14:textId="5DF23EC1" w:rsidR="00AE4D3C" w:rsidRPr="006D33BD" w:rsidRDefault="00123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Jackie Lyttle</w:t>
      </w:r>
    </w:p>
    <w:p w14:paraId="21FAFAA9" w14:textId="77777777" w:rsidR="006E34CB" w:rsidRDefault="006E34CB"/>
    <w:p w14:paraId="346EF711" w14:textId="77777777" w:rsidR="006E34CB" w:rsidRDefault="006E34CB"/>
    <w:sectPr w:rsidR="006E34CB" w:rsidSect="00074E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69934" w14:textId="77777777" w:rsidR="002820D6" w:rsidRDefault="002820D6" w:rsidP="00081E1E">
      <w:pPr>
        <w:spacing w:after="0" w:line="240" w:lineRule="auto"/>
      </w:pPr>
      <w:r>
        <w:separator/>
      </w:r>
    </w:p>
  </w:endnote>
  <w:endnote w:type="continuationSeparator" w:id="0">
    <w:p w14:paraId="15DE7AE8" w14:textId="77777777" w:rsidR="002820D6" w:rsidRDefault="002820D6" w:rsidP="00081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DB4F" w14:textId="77777777" w:rsidR="00B62D1E" w:rsidRDefault="00B62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272D7" w14:textId="77777777" w:rsidR="00081E1E" w:rsidRPr="00FC34AC" w:rsidRDefault="00081E1E" w:rsidP="00081E1E">
    <w:pPr>
      <w:pStyle w:val="Footer"/>
      <w:jc w:val="center"/>
      <w:rPr>
        <w:b/>
        <w:color w:val="0070C0"/>
        <w:sz w:val="16"/>
        <w:szCs w:val="16"/>
      </w:rPr>
    </w:pPr>
  </w:p>
  <w:p w14:paraId="0741A009" w14:textId="77777777" w:rsidR="00F1783E" w:rsidRPr="00A70142" w:rsidRDefault="00F1783E" w:rsidP="00081E1E">
    <w:pPr>
      <w:pStyle w:val="Footer"/>
      <w:jc w:val="center"/>
      <w:rPr>
        <w:rFonts w:ascii="Times New Roman" w:hAnsi="Times New Roman" w:cs="Times New Roman"/>
        <w:b/>
        <w:sz w:val="20"/>
        <w:szCs w:val="20"/>
      </w:rPr>
    </w:pPr>
  </w:p>
  <w:p w14:paraId="067FF7BD" w14:textId="75FB4A6F" w:rsidR="00081E1E" w:rsidRPr="00A70142" w:rsidRDefault="00081E1E" w:rsidP="00081E1E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A70142">
      <w:rPr>
        <w:rFonts w:ascii="Times New Roman" w:hAnsi="Times New Roman" w:cs="Times New Roman"/>
        <w:b/>
        <w:sz w:val="20"/>
        <w:szCs w:val="20"/>
      </w:rPr>
      <w:t>Funded by NYSDOH Charles D. Cook Office of Rural Health, Community Service Society of NY, Grea</w:t>
    </w:r>
    <w:r w:rsidR="00FC34AC" w:rsidRPr="00A70142">
      <w:rPr>
        <w:rFonts w:ascii="Times New Roman" w:hAnsi="Times New Roman" w:cs="Times New Roman"/>
        <w:b/>
        <w:sz w:val="20"/>
        <w:szCs w:val="20"/>
      </w:rPr>
      <w:t xml:space="preserve">ter Rochester Health Foundation, </w:t>
    </w:r>
    <w:r w:rsidR="00A70142" w:rsidRPr="00A70142">
      <w:rPr>
        <w:rFonts w:ascii="Times New Roman" w:hAnsi="Times New Roman" w:cs="Times New Roman"/>
        <w:b/>
        <w:sz w:val="20"/>
        <w:szCs w:val="20"/>
      </w:rPr>
      <w:t xml:space="preserve">Health Research, Inc., </w:t>
    </w:r>
    <w:r w:rsidR="00FC34AC" w:rsidRPr="00A70142">
      <w:rPr>
        <w:rFonts w:ascii="Times New Roman" w:hAnsi="Times New Roman" w:cs="Times New Roman"/>
        <w:b/>
        <w:sz w:val="20"/>
        <w:szCs w:val="20"/>
      </w:rPr>
      <w:t xml:space="preserve">Common Ground Health </w:t>
    </w:r>
    <w:r w:rsidRPr="00A70142">
      <w:rPr>
        <w:rFonts w:ascii="Times New Roman" w:hAnsi="Times New Roman" w:cs="Times New Roman"/>
        <w:b/>
        <w:sz w:val="20"/>
        <w:szCs w:val="20"/>
      </w:rPr>
      <w:t>and United Way of the Southern Tier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ECB65" w14:textId="77777777" w:rsidR="00B62D1E" w:rsidRDefault="00B62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DF319" w14:textId="77777777" w:rsidR="002820D6" w:rsidRDefault="002820D6" w:rsidP="00081E1E">
      <w:pPr>
        <w:spacing w:after="0" w:line="240" w:lineRule="auto"/>
      </w:pPr>
      <w:r>
        <w:separator/>
      </w:r>
    </w:p>
  </w:footnote>
  <w:footnote w:type="continuationSeparator" w:id="0">
    <w:p w14:paraId="62F8897B" w14:textId="77777777" w:rsidR="002820D6" w:rsidRDefault="002820D6" w:rsidP="00081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A10A6" w14:textId="77777777" w:rsidR="00B62D1E" w:rsidRDefault="00B62D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328E7" w14:textId="10D8912B" w:rsidR="00081E1E" w:rsidRPr="00081E1E" w:rsidRDefault="00950D8F" w:rsidP="00A20640">
    <w:pPr>
      <w:pStyle w:val="Header"/>
      <w:tabs>
        <w:tab w:val="clear" w:pos="4680"/>
        <w:tab w:val="clear" w:pos="9360"/>
      </w:tabs>
      <w:jc w:val="right"/>
      <w:rPr>
        <w:rFonts w:ascii="Times New Roman" w:hAnsi="Times New Roman" w:cs="Times New Roman"/>
        <w:b/>
        <w:color w:val="4472C4" w:themeColor="accent1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45E98C" wp14:editId="18C9ABD5">
              <wp:simplePos x="0" y="0"/>
              <wp:positionH relativeFrom="column">
                <wp:posOffset>-411480</wp:posOffset>
              </wp:positionH>
              <wp:positionV relativeFrom="paragraph">
                <wp:posOffset>22860</wp:posOffset>
              </wp:positionV>
              <wp:extent cx="4671060" cy="990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106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816F48" w14:textId="38B316FD" w:rsidR="00950D8F" w:rsidRPr="008313A3" w:rsidRDefault="00950D8F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8313A3">
                            <w:rPr>
                              <w:rFonts w:ascii="Times New Roman" w:hAnsi="Times New Roman" w:cs="Times New Roman"/>
                              <w:b/>
                            </w:rPr>
                            <w:t>Meeting</w:t>
                          </w:r>
                          <w:r w:rsidR="00AC4B16" w:rsidRPr="008313A3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Name</w:t>
                          </w:r>
                          <w:r w:rsidR="00AC4B16" w:rsidRPr="008313A3">
                            <w:rPr>
                              <w:rFonts w:ascii="Times New Roman" w:hAnsi="Times New Roman" w:cs="Times New Roman"/>
                            </w:rPr>
                            <w:t xml:space="preserve">:  </w:t>
                          </w:r>
                          <w:r w:rsidR="001F2F8F">
                            <w:rPr>
                              <w:rFonts w:ascii="Times New Roman" w:hAnsi="Times New Roman" w:cs="Times New Roman"/>
                            </w:rPr>
                            <w:t>S2AY Board of Directors</w:t>
                          </w:r>
                        </w:p>
                        <w:p w14:paraId="61055144" w14:textId="4236F646" w:rsidR="00AC4B16" w:rsidRDefault="00AC4B1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8313A3">
                            <w:rPr>
                              <w:rFonts w:ascii="Times New Roman" w:hAnsi="Times New Roman" w:cs="Times New Roman"/>
                              <w:b/>
                            </w:rPr>
                            <w:t>Date of Meeting</w:t>
                          </w:r>
                          <w:r w:rsidRPr="008313A3">
                            <w:rPr>
                              <w:rFonts w:ascii="Times New Roman" w:hAnsi="Times New Roman" w:cs="Times New Roman"/>
                            </w:rPr>
                            <w:t>:</w:t>
                          </w:r>
                          <w:r w:rsidR="00A21307" w:rsidRPr="008313A3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B62D1E">
                            <w:rPr>
                              <w:rFonts w:ascii="Times New Roman" w:hAnsi="Times New Roman" w:cs="Times New Roman"/>
                            </w:rPr>
                            <w:t>May</w:t>
                          </w:r>
                          <w:r w:rsidR="001F2F8F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B62D1E">
                            <w:rPr>
                              <w:rFonts w:ascii="Times New Roman" w:hAnsi="Times New Roman" w:cs="Times New Roman"/>
                            </w:rPr>
                            <w:t>10</w:t>
                          </w:r>
                          <w:bookmarkStart w:id="0" w:name="_GoBack"/>
                          <w:bookmarkEnd w:id="0"/>
                          <w:r w:rsidR="001F2F8F">
                            <w:rPr>
                              <w:rFonts w:ascii="Times New Roman" w:hAnsi="Times New Roman" w:cs="Times New Roman"/>
                            </w:rPr>
                            <w:t>, 2019</w:t>
                          </w:r>
                        </w:p>
                        <w:p w14:paraId="16DBE33E" w14:textId="0EA7E0B3" w:rsidR="00235E13" w:rsidRPr="008313A3" w:rsidRDefault="00235E13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235E13">
                            <w:rPr>
                              <w:rFonts w:ascii="Times New Roman" w:hAnsi="Times New Roman" w:cs="Times New Roman"/>
                              <w:b/>
                            </w:rPr>
                            <w:t>Facilitator: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207655">
                            <w:rPr>
                              <w:rFonts w:ascii="Times New Roman" w:hAnsi="Times New Roman" w:cs="Times New Roman"/>
                            </w:rPr>
                            <w:t xml:space="preserve"> Jackie Lyttle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5E9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2.4pt;margin-top:1.8pt;width:367.8pt;height:7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" fillcolor="white [3201]" stroked="f" strokeweight=".5pt">
              <v:textbox>
                <w:txbxContent>
                  <w:p w14:paraId="41816F48" w14:textId="38B316FD" w:rsidR="00950D8F" w:rsidRPr="008313A3" w:rsidRDefault="00950D8F">
                    <w:pPr>
                      <w:rPr>
                        <w:rFonts w:ascii="Times New Roman" w:hAnsi="Times New Roman" w:cs="Times New Roman"/>
                      </w:rPr>
                    </w:pPr>
                    <w:r w:rsidRPr="008313A3">
                      <w:rPr>
                        <w:rFonts w:ascii="Times New Roman" w:hAnsi="Times New Roman" w:cs="Times New Roman"/>
                        <w:b/>
                      </w:rPr>
                      <w:t>Meeting</w:t>
                    </w:r>
                    <w:r w:rsidR="00AC4B16" w:rsidRPr="008313A3">
                      <w:rPr>
                        <w:rFonts w:ascii="Times New Roman" w:hAnsi="Times New Roman" w:cs="Times New Roman"/>
                        <w:b/>
                      </w:rPr>
                      <w:t xml:space="preserve"> Name</w:t>
                    </w:r>
                    <w:r w:rsidR="00AC4B16" w:rsidRPr="008313A3">
                      <w:rPr>
                        <w:rFonts w:ascii="Times New Roman" w:hAnsi="Times New Roman" w:cs="Times New Roman"/>
                      </w:rPr>
                      <w:t xml:space="preserve">:  </w:t>
                    </w:r>
                    <w:r w:rsidR="001F2F8F">
                      <w:rPr>
                        <w:rFonts w:ascii="Times New Roman" w:hAnsi="Times New Roman" w:cs="Times New Roman"/>
                      </w:rPr>
                      <w:t>S2AY Board of Directors</w:t>
                    </w:r>
                  </w:p>
                  <w:p w14:paraId="61055144" w14:textId="4236F646" w:rsidR="00AC4B16" w:rsidRDefault="00AC4B16">
                    <w:pPr>
                      <w:rPr>
                        <w:rFonts w:ascii="Times New Roman" w:hAnsi="Times New Roman" w:cs="Times New Roman"/>
                      </w:rPr>
                    </w:pPr>
                    <w:r w:rsidRPr="008313A3">
                      <w:rPr>
                        <w:rFonts w:ascii="Times New Roman" w:hAnsi="Times New Roman" w:cs="Times New Roman"/>
                        <w:b/>
                      </w:rPr>
                      <w:t>Date of Meeting</w:t>
                    </w:r>
                    <w:r w:rsidRPr="008313A3">
                      <w:rPr>
                        <w:rFonts w:ascii="Times New Roman" w:hAnsi="Times New Roman" w:cs="Times New Roman"/>
                      </w:rPr>
                      <w:t>:</w:t>
                    </w:r>
                    <w:r w:rsidR="00A21307" w:rsidRPr="008313A3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B62D1E">
                      <w:rPr>
                        <w:rFonts w:ascii="Times New Roman" w:hAnsi="Times New Roman" w:cs="Times New Roman"/>
                      </w:rPr>
                      <w:t>May</w:t>
                    </w:r>
                    <w:r w:rsidR="001F2F8F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B62D1E">
                      <w:rPr>
                        <w:rFonts w:ascii="Times New Roman" w:hAnsi="Times New Roman" w:cs="Times New Roman"/>
                      </w:rPr>
                      <w:t>10</w:t>
                    </w:r>
                    <w:bookmarkStart w:id="1" w:name="_GoBack"/>
                    <w:bookmarkEnd w:id="1"/>
                    <w:r w:rsidR="001F2F8F">
                      <w:rPr>
                        <w:rFonts w:ascii="Times New Roman" w:hAnsi="Times New Roman" w:cs="Times New Roman"/>
                      </w:rPr>
                      <w:t>, 2019</w:t>
                    </w:r>
                  </w:p>
                  <w:p w14:paraId="16DBE33E" w14:textId="0EA7E0B3" w:rsidR="00235E13" w:rsidRPr="008313A3" w:rsidRDefault="00235E13">
                    <w:pPr>
                      <w:rPr>
                        <w:rFonts w:ascii="Times New Roman" w:hAnsi="Times New Roman" w:cs="Times New Roman"/>
                      </w:rPr>
                    </w:pPr>
                    <w:r w:rsidRPr="00235E13">
                      <w:rPr>
                        <w:rFonts w:ascii="Times New Roman" w:hAnsi="Times New Roman" w:cs="Times New Roman"/>
                        <w:b/>
                      </w:rPr>
                      <w:t>Facilitator: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207655">
                      <w:rPr>
                        <w:rFonts w:ascii="Times New Roman" w:hAnsi="Times New Roman" w:cs="Times New Roman"/>
                      </w:rPr>
                      <w:t xml:space="preserve"> Jackie Lyttle</w:t>
                    </w:r>
                  </w:p>
                </w:txbxContent>
              </v:textbox>
            </v:shape>
          </w:pict>
        </mc:Fallback>
      </mc:AlternateContent>
    </w:r>
    <w:r w:rsidR="0005222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673BC5" wp14:editId="558BABB8">
              <wp:simplePos x="0" y="0"/>
              <wp:positionH relativeFrom="page">
                <wp:posOffset>5547360</wp:posOffset>
              </wp:positionH>
              <wp:positionV relativeFrom="paragraph">
                <wp:posOffset>632460</wp:posOffset>
              </wp:positionV>
              <wp:extent cx="4320540" cy="3276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540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60E444" w14:textId="77777777" w:rsidR="00FC34AC" w:rsidRPr="00A20640" w:rsidRDefault="00FC34AC">
                          <w:pPr>
                            <w:rPr>
                              <w:b/>
                              <w:outline/>
                              <w:color w:val="5B9BD5" w:themeColor="accent5"/>
                              <w:sz w:val="20"/>
                              <w:szCs w:val="2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A20640">
                            <w:rPr>
                              <w:b/>
                              <w:outline/>
                              <w:color w:val="5B9BD5" w:themeColor="accent5"/>
                              <w:sz w:val="20"/>
                              <w:szCs w:val="2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P.O. Box 390, Canandaigua, NY  14424         Phone:  315-828-6828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73BC5" id="Text Box 4" o:spid="_x0000_s1027" type="#_x0000_t202" style="position:absolute;left:0;text-align:left;margin-left:436.8pt;margin-top:49.8pt;width:340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" filled="f" stroked="f" strokeweight=".5pt">
              <v:textbox>
                <w:txbxContent>
                  <w:p w14:paraId="7C60E444" w14:textId="77777777" w:rsidR="00FC34AC" w:rsidRPr="00A20640" w:rsidRDefault="00FC34AC">
                    <w:pPr>
                      <w:rPr>
                        <w:b/>
                        <w:outline/>
                        <w:color w:val="5B9BD5" w:themeColor="accent5"/>
                        <w:sz w:val="20"/>
                        <w:szCs w:val="2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A20640">
                      <w:rPr>
                        <w:b/>
                        <w:outline/>
                        <w:color w:val="5B9BD5" w:themeColor="accent5"/>
                        <w:sz w:val="20"/>
                        <w:szCs w:val="2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P.O. Box 390, Canandaigua, NY  14424         Phone:  315-828-6828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52220" w:rsidRPr="00E37A44">
      <w:rPr>
        <w:noProof/>
      </w:rPr>
      <w:drawing>
        <wp:inline distT="0" distB="0" distL="0" distR="0" wp14:anchorId="2E5D7469" wp14:editId="7C596FD7">
          <wp:extent cx="3672100" cy="995442"/>
          <wp:effectExtent l="0" t="0" r="508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205" t="37835" r="2307" b="22507"/>
                  <a:stretch/>
                </pic:blipFill>
                <pic:spPr bwMode="auto">
                  <a:xfrm>
                    <a:off x="0" y="0"/>
                    <a:ext cx="3760326" cy="1019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2200B6" w14:textId="69323277" w:rsidR="00081E1E" w:rsidRPr="00FC34AC" w:rsidRDefault="00081E1E">
    <w:pPr>
      <w:pStyle w:val="Header"/>
      <w:rPr>
        <w:color w:val="0070C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08A1F" w14:textId="77777777" w:rsidR="00B62D1E" w:rsidRDefault="00B62D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4AC"/>
    <w:rsid w:val="000178FF"/>
    <w:rsid w:val="0005062C"/>
    <w:rsid w:val="00052220"/>
    <w:rsid w:val="000619F1"/>
    <w:rsid w:val="00074E95"/>
    <w:rsid w:val="00081E1E"/>
    <w:rsid w:val="00085013"/>
    <w:rsid w:val="000C0934"/>
    <w:rsid w:val="000C71F2"/>
    <w:rsid w:val="000E62B0"/>
    <w:rsid w:val="00123EA0"/>
    <w:rsid w:val="00180392"/>
    <w:rsid w:val="00195376"/>
    <w:rsid w:val="001B3F53"/>
    <w:rsid w:val="001B5727"/>
    <w:rsid w:val="001C35BC"/>
    <w:rsid w:val="001C3D28"/>
    <w:rsid w:val="001C4F10"/>
    <w:rsid w:val="001D5CD7"/>
    <w:rsid w:val="001E0D2D"/>
    <w:rsid w:val="001F2F8F"/>
    <w:rsid w:val="00207655"/>
    <w:rsid w:val="00235E13"/>
    <w:rsid w:val="00247725"/>
    <w:rsid w:val="00253A92"/>
    <w:rsid w:val="00265B11"/>
    <w:rsid w:val="002801B7"/>
    <w:rsid w:val="002820D6"/>
    <w:rsid w:val="002F2148"/>
    <w:rsid w:val="003010A1"/>
    <w:rsid w:val="00353736"/>
    <w:rsid w:val="00382236"/>
    <w:rsid w:val="00391A06"/>
    <w:rsid w:val="003D03DE"/>
    <w:rsid w:val="003D1BC9"/>
    <w:rsid w:val="00423371"/>
    <w:rsid w:val="00452A37"/>
    <w:rsid w:val="004651CC"/>
    <w:rsid w:val="004712FF"/>
    <w:rsid w:val="004725CD"/>
    <w:rsid w:val="004D1194"/>
    <w:rsid w:val="004F40A4"/>
    <w:rsid w:val="0051192A"/>
    <w:rsid w:val="005121A3"/>
    <w:rsid w:val="005323D6"/>
    <w:rsid w:val="0056015C"/>
    <w:rsid w:val="00574CA3"/>
    <w:rsid w:val="00590EA2"/>
    <w:rsid w:val="005A4EC6"/>
    <w:rsid w:val="005B1E33"/>
    <w:rsid w:val="005C7F04"/>
    <w:rsid w:val="00650035"/>
    <w:rsid w:val="006973D9"/>
    <w:rsid w:val="006C3830"/>
    <w:rsid w:val="006D33BD"/>
    <w:rsid w:val="006D592E"/>
    <w:rsid w:val="006E34CB"/>
    <w:rsid w:val="00776F1B"/>
    <w:rsid w:val="007A2EEF"/>
    <w:rsid w:val="007A5A28"/>
    <w:rsid w:val="007B1833"/>
    <w:rsid w:val="007E02E8"/>
    <w:rsid w:val="007F03E2"/>
    <w:rsid w:val="008313A3"/>
    <w:rsid w:val="00865865"/>
    <w:rsid w:val="008A271F"/>
    <w:rsid w:val="008B2BD9"/>
    <w:rsid w:val="008D1F21"/>
    <w:rsid w:val="008F5419"/>
    <w:rsid w:val="0090490E"/>
    <w:rsid w:val="00921962"/>
    <w:rsid w:val="00941F6F"/>
    <w:rsid w:val="00950D8F"/>
    <w:rsid w:val="009A4D33"/>
    <w:rsid w:val="009C17A4"/>
    <w:rsid w:val="009D1C10"/>
    <w:rsid w:val="009D4ED6"/>
    <w:rsid w:val="009E6E56"/>
    <w:rsid w:val="009F100A"/>
    <w:rsid w:val="00A01B18"/>
    <w:rsid w:val="00A153A9"/>
    <w:rsid w:val="00A20640"/>
    <w:rsid w:val="00A21307"/>
    <w:rsid w:val="00A56EE8"/>
    <w:rsid w:val="00A70142"/>
    <w:rsid w:val="00A70D7A"/>
    <w:rsid w:val="00A80F0D"/>
    <w:rsid w:val="00A91869"/>
    <w:rsid w:val="00A9352B"/>
    <w:rsid w:val="00AA2EFF"/>
    <w:rsid w:val="00AC20C1"/>
    <w:rsid w:val="00AC4B16"/>
    <w:rsid w:val="00AD505E"/>
    <w:rsid w:val="00AE0FD7"/>
    <w:rsid w:val="00AE4D3C"/>
    <w:rsid w:val="00B05710"/>
    <w:rsid w:val="00B111FB"/>
    <w:rsid w:val="00B31CB8"/>
    <w:rsid w:val="00B446E9"/>
    <w:rsid w:val="00B455DE"/>
    <w:rsid w:val="00B62D1E"/>
    <w:rsid w:val="00B7066A"/>
    <w:rsid w:val="00B75967"/>
    <w:rsid w:val="00BB4666"/>
    <w:rsid w:val="00BC312B"/>
    <w:rsid w:val="00BD42FB"/>
    <w:rsid w:val="00C00B3D"/>
    <w:rsid w:val="00C304F6"/>
    <w:rsid w:val="00C37774"/>
    <w:rsid w:val="00C44B78"/>
    <w:rsid w:val="00C50359"/>
    <w:rsid w:val="00C7659B"/>
    <w:rsid w:val="00C8265E"/>
    <w:rsid w:val="00CC7D01"/>
    <w:rsid w:val="00CD4A1E"/>
    <w:rsid w:val="00CE5CE1"/>
    <w:rsid w:val="00CF378F"/>
    <w:rsid w:val="00D414D5"/>
    <w:rsid w:val="00D414F2"/>
    <w:rsid w:val="00D43DDC"/>
    <w:rsid w:val="00D71CC0"/>
    <w:rsid w:val="00D87C5D"/>
    <w:rsid w:val="00D91C84"/>
    <w:rsid w:val="00DF3A3C"/>
    <w:rsid w:val="00E113E0"/>
    <w:rsid w:val="00E4313D"/>
    <w:rsid w:val="00E61343"/>
    <w:rsid w:val="00E62BDB"/>
    <w:rsid w:val="00E674FF"/>
    <w:rsid w:val="00E81729"/>
    <w:rsid w:val="00E8581C"/>
    <w:rsid w:val="00EC48A8"/>
    <w:rsid w:val="00EC7890"/>
    <w:rsid w:val="00ED041A"/>
    <w:rsid w:val="00EE5A90"/>
    <w:rsid w:val="00F00C9B"/>
    <w:rsid w:val="00F1783E"/>
    <w:rsid w:val="00F2006F"/>
    <w:rsid w:val="00F711FF"/>
    <w:rsid w:val="00FC34AC"/>
    <w:rsid w:val="00FC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691015"/>
  <w15:chartTrackingRefBased/>
  <w15:docId w15:val="{E6D213CC-0417-45AB-B227-9D422BFE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E1E"/>
  </w:style>
  <w:style w:type="paragraph" w:styleId="Footer">
    <w:name w:val="footer"/>
    <w:basedOn w:val="Normal"/>
    <w:link w:val="FooterChar"/>
    <w:unhideWhenUsed/>
    <w:rsid w:val="00081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E1E"/>
  </w:style>
  <w:style w:type="table" w:styleId="TableGrid">
    <w:name w:val="Table Grid"/>
    <w:basedOn w:val="TableNormal"/>
    <w:uiPriority w:val="39"/>
    <w:rsid w:val="00081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0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1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8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2aynetwork-my.sharepoint.com/personal/jhlyttle_s2aynetwork_onmicrosoft_com/Documents/Admin%20Materials/Templates%20and%20Schedules/S2AY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S2AY%20Letterhead%20Template</Template>
  <TotalTime>3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Lyttle</dc:creator>
  <cp:keywords/>
  <dc:description/>
  <cp:lastModifiedBy>Jackie Lyttle</cp:lastModifiedBy>
  <cp:revision>3</cp:revision>
  <dcterms:created xsi:type="dcterms:W3CDTF">2019-05-09T11:44:00Z</dcterms:created>
  <dcterms:modified xsi:type="dcterms:W3CDTF">2019-05-09T11:46:00Z</dcterms:modified>
</cp:coreProperties>
</file>